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5F2F3" w14:textId="5966A69A" w:rsidR="00B7567E" w:rsidRDefault="00C9076E" w:rsidP="00B7567E">
      <w:r w:rsidRPr="00DC2210">
        <w:rPr>
          <w:noProof/>
        </w:rPr>
        <w:drawing>
          <wp:anchor distT="0" distB="0" distL="114300" distR="114300" simplePos="0" relativeHeight="251665408" behindDoc="1" locked="0" layoutInCell="1" allowOverlap="1" wp14:anchorId="1481319F" wp14:editId="01692650">
            <wp:simplePos x="0" y="0"/>
            <wp:positionH relativeFrom="margin">
              <wp:posOffset>-146050</wp:posOffset>
            </wp:positionH>
            <wp:positionV relativeFrom="paragraph">
              <wp:posOffset>-376555</wp:posOffset>
            </wp:positionV>
            <wp:extent cx="2458085" cy="95377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moq_rouge_noir_2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BAB">
        <w:rPr>
          <w:noProof/>
          <w:color w:val="D352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87CA1E" wp14:editId="52124D77">
                <wp:simplePos x="0" y="0"/>
                <wp:positionH relativeFrom="leftMargin">
                  <wp:posOffset>390525</wp:posOffset>
                </wp:positionH>
                <wp:positionV relativeFrom="paragraph">
                  <wp:posOffset>1882140</wp:posOffset>
                </wp:positionV>
                <wp:extent cx="400050" cy="355600"/>
                <wp:effectExtent l="0" t="19050" r="38100" b="44450"/>
                <wp:wrapNone/>
                <wp:docPr id="2" name="Flèche :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55600"/>
                        </a:xfrm>
                        <a:prstGeom prst="rightArrow">
                          <a:avLst/>
                        </a:prstGeom>
                        <a:solidFill>
                          <a:srgbClr val="861C45"/>
                        </a:solidFill>
                        <a:ln w="12700" cap="flat" cmpd="sng" algn="ctr">
                          <a:solidFill>
                            <a:srgbClr val="15507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D5DD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2" o:spid="_x0000_s1026" type="#_x0000_t13" style="position:absolute;margin-left:30.75pt;margin-top:148.2pt;width:31.5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" adj="12000" fillcolor="#861c45" strokecolor="#0c3856" strokeweight="1pt">
                <w10:wrap anchorx="margin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26"/>
      </w:tblGrid>
      <w:tr w:rsidR="00B7567E" w14:paraId="66368B86" w14:textId="77777777" w:rsidTr="009B43FD">
        <w:trPr>
          <w:trHeight w:val="990"/>
        </w:trPr>
        <w:tc>
          <w:tcPr>
            <w:tcW w:w="9026" w:type="dxa"/>
            <w:vAlign w:val="center"/>
          </w:tcPr>
          <w:p w14:paraId="319B4865" w14:textId="07F00757" w:rsidR="00C9076E" w:rsidRPr="00C9076E" w:rsidRDefault="00C9076E" w:rsidP="009B43FD">
            <w:pPr>
              <w:pStyle w:val="En-tte"/>
              <w:jc w:val="center"/>
              <w:rPr>
                <w:rFonts w:asciiTheme="minorHAnsi" w:hAnsiTheme="minorHAnsi" w:cstheme="minorHAnsi"/>
                <w:color w:val="861C45"/>
                <w:sz w:val="20"/>
                <w:szCs w:val="20"/>
              </w:rPr>
            </w:pPr>
          </w:p>
          <w:p w14:paraId="2E5F8A60" w14:textId="097D629E" w:rsidR="00B7567E" w:rsidRPr="00857BAB" w:rsidRDefault="00C24C24" w:rsidP="00C9076E">
            <w:pPr>
              <w:pStyle w:val="En-tte"/>
              <w:spacing w:after="100"/>
              <w:jc w:val="center"/>
              <w:rPr>
                <w:rFonts w:asciiTheme="minorHAnsi" w:hAnsiTheme="minorHAnsi" w:cstheme="minorHAnsi"/>
                <w:color w:val="861C45"/>
                <w:sz w:val="32"/>
                <w:szCs w:val="32"/>
              </w:rPr>
            </w:pPr>
            <w:r w:rsidRPr="00C24C24"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t>RÉMUNÉRATION DES ACTIVITÉS</w:t>
            </w:r>
            <w:r w:rsidR="00C9076E"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t xml:space="preserve"> </w:t>
            </w:r>
            <w:r w:rsidRPr="00C24C24"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t>DE COORDINATION</w:t>
            </w:r>
            <w:r w:rsidR="00C9076E"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br/>
            </w:r>
            <w:r w:rsidRPr="00C24C24"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t>ET D’ORGANISATION</w:t>
            </w:r>
            <w:r w:rsidR="00C9076E"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color w:val="861C45"/>
                <w:sz w:val="32"/>
                <w:szCs w:val="32"/>
              </w:rPr>
              <w:t>EN LIEN AVEC LA COVID-19</w:t>
            </w:r>
          </w:p>
          <w:p w14:paraId="224C5A72" w14:textId="5717F6BC" w:rsidR="00B7567E" w:rsidRPr="00B7567E" w:rsidRDefault="00D870EC" w:rsidP="00C9076E">
            <w:pPr>
              <w:pStyle w:val="En-tte"/>
              <w:spacing w:after="100"/>
              <w:jc w:val="center"/>
              <w:rPr>
                <w:sz w:val="28"/>
                <w:szCs w:val="28"/>
              </w:rPr>
            </w:pPr>
            <w:r w:rsidRPr="00D870EC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(</w:t>
            </w:r>
            <w:r w:rsidR="00C9076E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M</w:t>
            </w:r>
            <w:r w:rsidR="00C24C24" w:rsidRP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édecin impliqué dans la coordination d’activités</w:t>
            </w:r>
            <w:r w:rsidR="00654ECC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 xml:space="preserve"> </w:t>
            </w:r>
            <w:r w:rsidR="00C24C24" w:rsidRP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médico</w:t>
            </w:r>
            <w:r w:rsid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-</w:t>
            </w:r>
            <w:r w:rsidR="00C24C24" w:rsidRP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administratives COVID-19 et qui ne facturent pas d’heur</w:t>
            </w:r>
            <w:r w:rsidR="00654ECC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es m</w:t>
            </w:r>
            <w:r w:rsidR="00C24C24" w:rsidRP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édico</w:t>
            </w:r>
            <w:r w:rsid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-</w:t>
            </w:r>
            <w:r w:rsidR="00C24C24" w:rsidRP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administratives habituellement en</w:t>
            </w:r>
            <w:r w:rsid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 xml:space="preserve"> </w:t>
            </w:r>
            <w:r w:rsidR="00C24C24" w:rsidRPr="00C24C24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établissement ou au DRMG</w:t>
            </w:r>
            <w:r w:rsidRPr="00D870EC">
              <w:rPr>
                <w:rFonts w:asciiTheme="minorHAnsi" w:hAnsiTheme="minorHAnsi" w:cstheme="minorHAnsi"/>
                <w:color w:val="861C45"/>
                <w:sz w:val="28"/>
                <w:szCs w:val="28"/>
              </w:rPr>
              <w:t>)</w:t>
            </w:r>
          </w:p>
        </w:tc>
      </w:tr>
    </w:tbl>
    <w:p w14:paraId="719BA6BD" w14:textId="55ACEA26" w:rsidR="00C24C24" w:rsidRPr="00C9076E" w:rsidRDefault="00C24C24" w:rsidP="00C9076E">
      <w:pPr>
        <w:spacing w:after="0" w:line="259" w:lineRule="auto"/>
        <w:jc w:val="both"/>
        <w:rPr>
          <w:b/>
          <w:sz w:val="22"/>
          <w:szCs w:val="22"/>
        </w:rPr>
      </w:pPr>
      <w:r w:rsidRPr="00C9076E">
        <w:rPr>
          <w:b/>
          <w:sz w:val="22"/>
          <w:szCs w:val="22"/>
        </w:rPr>
        <w:t xml:space="preserve">Vous devez d’abord être reconnu par le comité paritaire en vous assurant qu’une </w:t>
      </w:r>
      <w:r w:rsidRPr="00C9076E">
        <w:rPr>
          <w:b/>
          <w:bCs/>
          <w:sz w:val="22"/>
          <w:szCs w:val="22"/>
          <w:u w:val="single"/>
        </w:rPr>
        <w:t>autorité médicale compétente</w:t>
      </w:r>
      <w:r w:rsidRPr="00C9076E">
        <w:rPr>
          <w:b/>
          <w:sz w:val="22"/>
          <w:szCs w:val="22"/>
        </w:rPr>
        <w:t xml:space="preserve"> fournisse</w:t>
      </w:r>
      <w:r w:rsidR="000A255D" w:rsidRPr="00C9076E">
        <w:rPr>
          <w:b/>
          <w:sz w:val="22"/>
          <w:szCs w:val="22"/>
        </w:rPr>
        <w:t xml:space="preserve"> les informations suivantes</w:t>
      </w:r>
      <w:r w:rsidR="00C9076E" w:rsidRPr="00C9076E">
        <w:rPr>
          <w:b/>
          <w:sz w:val="22"/>
          <w:szCs w:val="22"/>
        </w:rPr>
        <w:t xml:space="preserve"> en faisant parvenir ce formulaire</w:t>
      </w:r>
      <w:r w:rsidR="001B6693">
        <w:rPr>
          <w:b/>
          <w:sz w:val="22"/>
          <w:szCs w:val="22"/>
        </w:rPr>
        <w:t xml:space="preserve"> rempli</w:t>
      </w:r>
      <w:r w:rsidR="00C9076E" w:rsidRPr="00C9076E">
        <w:rPr>
          <w:b/>
          <w:sz w:val="22"/>
          <w:szCs w:val="22"/>
        </w:rPr>
        <w:t xml:space="preserve"> </w:t>
      </w:r>
      <w:r w:rsidR="000A255D" w:rsidRPr="00C9076E">
        <w:rPr>
          <w:b/>
          <w:sz w:val="22"/>
          <w:szCs w:val="22"/>
        </w:rPr>
        <w:t xml:space="preserve">à </w:t>
      </w:r>
      <w:hyperlink r:id="rId12" w:history="1">
        <w:r w:rsidR="000A255D" w:rsidRPr="00C9076E">
          <w:rPr>
            <w:rStyle w:val="Lienhypertexte"/>
            <w:b/>
            <w:sz w:val="22"/>
            <w:szCs w:val="22"/>
          </w:rPr>
          <w:t>facturationcovid19@fmoq.org</w:t>
        </w:r>
      </w:hyperlink>
      <w:r w:rsidR="000A255D" w:rsidRPr="00C9076E">
        <w:rPr>
          <w:b/>
          <w:sz w:val="22"/>
          <w:szCs w:val="22"/>
        </w:rPr>
        <w:t>.</w:t>
      </w:r>
    </w:p>
    <w:p w14:paraId="6061DC86" w14:textId="77777777" w:rsidR="00B7567E" w:rsidRPr="00D63B8D" w:rsidRDefault="00B7567E" w:rsidP="00B7567E">
      <w:pPr>
        <w:spacing w:after="0"/>
        <w:rPr>
          <w:sz w:val="10"/>
          <w:szCs w:val="10"/>
        </w:rPr>
      </w:pPr>
    </w:p>
    <w:tbl>
      <w:tblPr>
        <w:tblStyle w:val="Grilledutableau"/>
        <w:tblW w:w="5002" w:type="pct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9"/>
        <w:gridCol w:w="6031"/>
      </w:tblGrid>
      <w:tr w:rsidR="0090596C" w:rsidRPr="000E7873" w14:paraId="01EB1487" w14:textId="77777777" w:rsidTr="00B7567E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61C45"/>
            <w:vAlign w:val="center"/>
          </w:tcPr>
          <w:p w14:paraId="358D1F00" w14:textId="77777777" w:rsidR="00650259" w:rsidRPr="00E665B5" w:rsidRDefault="00CD03C2" w:rsidP="00F5339B">
            <w:pPr>
              <w:pStyle w:val="Titre1"/>
              <w:spacing w:before="0" w:after="0"/>
              <w:outlineLvl w:val="0"/>
              <w:rPr>
                <w:sz w:val="24"/>
                <w:szCs w:val="24"/>
              </w:rPr>
            </w:pPr>
            <w:r w:rsidRPr="00E665B5">
              <w:rPr>
                <w:sz w:val="24"/>
                <w:szCs w:val="24"/>
              </w:rPr>
              <w:t>Coordonnées du médecin</w:t>
            </w:r>
          </w:p>
        </w:tc>
      </w:tr>
      <w:tr w:rsidR="00650259" w:rsidRPr="000E7873" w14:paraId="796B144B" w14:textId="77777777" w:rsidTr="000453F1">
        <w:trPr>
          <w:cantSplit/>
          <w:trHeight w:val="458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2422" w14:textId="41C712B9" w:rsidR="00650259" w:rsidRPr="00B7567E" w:rsidRDefault="00212584" w:rsidP="00F5339B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</w:rPr>
              <w:t>Nom de famille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02D2" w14:textId="069B76F8" w:rsidR="00650259" w:rsidRPr="00933723" w:rsidRDefault="00FC50FC" w:rsidP="00F5339B">
            <w:pPr>
              <w:rPr>
                <w:rFonts w:cstheme="minorHAnsi"/>
                <w:b/>
                <w:sz w:val="22"/>
                <w:szCs w:val="22"/>
              </w:rPr>
            </w:pPr>
            <w:r w:rsidRPr="00933723">
              <w:rPr>
                <w:rFonts w:cstheme="minorHAnsi"/>
                <w:b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933723">
              <w:rPr>
                <w:rFonts w:cstheme="minorHAnsi"/>
                <w:b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b/>
                <w:sz w:val="22"/>
                <w:szCs w:val="22"/>
              </w:rPr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separate"/>
            </w:r>
            <w:bookmarkStart w:id="1" w:name="_GoBack"/>
            <w:r w:rsidR="00067A57" w:rsidRPr="00933723">
              <w:rPr>
                <w:rFonts w:cstheme="minorHAnsi"/>
                <w:b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b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b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b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b/>
                <w:sz w:val="22"/>
                <w:szCs w:val="22"/>
              </w:rPr>
              <w:t> </w:t>
            </w:r>
            <w:bookmarkEnd w:id="1"/>
            <w:r w:rsidRPr="00933723">
              <w:rPr>
                <w:rFonts w:cstheme="minorHAnsi"/>
                <w:b/>
                <w:sz w:val="22"/>
                <w:szCs w:val="22"/>
              </w:rPr>
              <w:fldChar w:fldCharType="end"/>
            </w:r>
            <w:bookmarkEnd w:id="0"/>
          </w:p>
        </w:tc>
      </w:tr>
      <w:tr w:rsidR="00650259" w:rsidRPr="000E7873" w14:paraId="49724637" w14:textId="77777777" w:rsidTr="000453F1">
        <w:trPr>
          <w:cantSplit/>
          <w:trHeight w:val="431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7191" w14:textId="16E00F6E" w:rsidR="00650259" w:rsidRPr="00B7567E" w:rsidRDefault="00212584" w:rsidP="00F5339B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</w:rPr>
              <w:t>Prénom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85F1" w14:textId="1066E24A" w:rsidR="00650259" w:rsidRPr="00933723" w:rsidRDefault="00FC50FC" w:rsidP="00F5339B">
            <w:pPr>
              <w:rPr>
                <w:rFonts w:cstheme="minorHAnsi"/>
                <w:b/>
                <w:sz w:val="22"/>
                <w:szCs w:val="22"/>
              </w:rPr>
            </w:pPr>
            <w:r w:rsidRPr="00933723">
              <w:rPr>
                <w:rFonts w:cstheme="minorHAnsi"/>
                <w:b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b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b/>
                <w:sz w:val="22"/>
                <w:szCs w:val="22"/>
              </w:rPr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separate"/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650259" w:rsidRPr="000E7873" w14:paraId="08BDAFAD" w14:textId="77777777" w:rsidTr="000453F1">
        <w:trPr>
          <w:cantSplit/>
          <w:trHeight w:val="539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99C0" w14:textId="58EAA3CA" w:rsidR="00650259" w:rsidRPr="00B7567E" w:rsidRDefault="00CD03C2" w:rsidP="00F5339B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  <w:lang w:bidi="fr-FR"/>
              </w:rPr>
              <w:t>N</w:t>
            </w:r>
            <w:r w:rsidR="00F5339B" w:rsidRPr="00B7567E">
              <w:rPr>
                <w:rFonts w:cstheme="minorHAnsi"/>
                <w:sz w:val="22"/>
                <w:szCs w:val="22"/>
                <w:lang w:bidi="fr-FR"/>
              </w:rPr>
              <w:t>°</w:t>
            </w:r>
            <w:r w:rsidRPr="00B7567E">
              <w:rPr>
                <w:rFonts w:cstheme="minorHAnsi"/>
                <w:sz w:val="22"/>
                <w:szCs w:val="22"/>
                <w:lang w:bidi="fr-FR"/>
              </w:rPr>
              <w:t xml:space="preserve"> d</w:t>
            </w:r>
            <w:r w:rsidR="008F3837" w:rsidRPr="00B7567E">
              <w:rPr>
                <w:rFonts w:cstheme="minorHAnsi"/>
                <w:sz w:val="22"/>
                <w:szCs w:val="22"/>
                <w:lang w:bidi="fr-FR"/>
              </w:rPr>
              <w:t>u</w:t>
            </w:r>
            <w:r w:rsidRPr="00B7567E">
              <w:rPr>
                <w:rFonts w:cstheme="minorHAnsi"/>
                <w:sz w:val="22"/>
                <w:szCs w:val="22"/>
                <w:lang w:bidi="fr-FR"/>
              </w:rPr>
              <w:t xml:space="preserve"> </w:t>
            </w:r>
            <w:r w:rsidR="009230BD" w:rsidRPr="00B7567E">
              <w:rPr>
                <w:rFonts w:cstheme="minorHAnsi"/>
                <w:sz w:val="22"/>
                <w:szCs w:val="22"/>
                <w:lang w:bidi="fr-FR"/>
              </w:rPr>
              <w:t>permis d’exercice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388F" w14:textId="64CB2FBC" w:rsidR="00650259" w:rsidRPr="00933723" w:rsidRDefault="00FC50FC" w:rsidP="00F5339B">
            <w:pPr>
              <w:rPr>
                <w:rFonts w:cstheme="minorHAnsi"/>
                <w:sz w:val="22"/>
                <w:szCs w:val="22"/>
              </w:rPr>
            </w:pPr>
            <w:r w:rsidRPr="00933723"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sz w:val="22"/>
                <w:szCs w:val="22"/>
              </w:rPr>
            </w:r>
            <w:r w:rsidRPr="00933723">
              <w:rPr>
                <w:rFonts w:cstheme="minorHAnsi"/>
                <w:sz w:val="22"/>
                <w:szCs w:val="22"/>
              </w:rPr>
              <w:fldChar w:fldCharType="separate"/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Pr="00933723">
              <w:rPr>
                <w:rFonts w:cstheme="minorHAnsi"/>
                <w:sz w:val="22"/>
                <w:szCs w:val="22"/>
              </w:rPr>
              <w:fldChar w:fldCharType="end"/>
            </w:r>
          </w:p>
        </w:tc>
      </w:tr>
      <w:tr w:rsidR="00650259" w:rsidRPr="000E7873" w14:paraId="0D67959C" w14:textId="77777777" w:rsidTr="000453F1">
        <w:trPr>
          <w:cantSplit/>
          <w:trHeight w:val="449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93EA3" w14:textId="6FCB832B" w:rsidR="00650259" w:rsidRPr="00B7567E" w:rsidRDefault="00212584" w:rsidP="00F5339B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</w:rPr>
              <w:t>Courriel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D54C" w14:textId="0C447CE1" w:rsidR="00650259" w:rsidRPr="00933723" w:rsidRDefault="00FC50FC" w:rsidP="00F5339B">
            <w:pPr>
              <w:rPr>
                <w:rFonts w:cstheme="minorHAnsi"/>
                <w:sz w:val="22"/>
                <w:szCs w:val="22"/>
              </w:rPr>
            </w:pPr>
            <w:r w:rsidRPr="00933723">
              <w:rPr>
                <w:rFonts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sz w:val="22"/>
                <w:szCs w:val="22"/>
              </w:rPr>
            </w:r>
            <w:r w:rsidRPr="00933723">
              <w:rPr>
                <w:rFonts w:cstheme="minorHAnsi"/>
                <w:sz w:val="22"/>
                <w:szCs w:val="22"/>
              </w:rPr>
              <w:fldChar w:fldCharType="separate"/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="00067A57" w:rsidRPr="00933723">
              <w:rPr>
                <w:rFonts w:cstheme="minorHAnsi"/>
                <w:sz w:val="22"/>
                <w:szCs w:val="22"/>
              </w:rPr>
              <w:t> </w:t>
            </w:r>
            <w:r w:rsidRPr="00933723">
              <w:rPr>
                <w:rFonts w:cstheme="minorHAnsi"/>
                <w:sz w:val="22"/>
                <w:szCs w:val="22"/>
              </w:rPr>
              <w:fldChar w:fldCharType="end"/>
            </w:r>
          </w:p>
        </w:tc>
      </w:tr>
    </w:tbl>
    <w:p w14:paraId="382F0EE4" w14:textId="55E06FDD" w:rsidR="008F3837" w:rsidRPr="00D63B8D" w:rsidRDefault="008F3837" w:rsidP="008F3837">
      <w:pPr>
        <w:spacing w:after="0"/>
        <w:rPr>
          <w:sz w:val="10"/>
          <w:szCs w:val="10"/>
        </w:rPr>
      </w:pPr>
    </w:p>
    <w:tbl>
      <w:tblPr>
        <w:tblStyle w:val="Grilledutableau"/>
        <w:tblW w:w="5002" w:type="pct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9"/>
        <w:gridCol w:w="6031"/>
      </w:tblGrid>
      <w:tr w:rsidR="0090596C" w:rsidRPr="000E7873" w14:paraId="0469AA32" w14:textId="77777777" w:rsidTr="00B7567E">
        <w:trPr>
          <w:cantSplit/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61C45"/>
            <w:vAlign w:val="center"/>
          </w:tcPr>
          <w:p w14:paraId="049933EC" w14:textId="1F103669" w:rsidR="00650259" w:rsidRPr="00E665B5" w:rsidRDefault="000F42AA" w:rsidP="00F5339B">
            <w:pPr>
              <w:pStyle w:val="Titre1"/>
              <w:spacing w:before="0" w:after="0"/>
              <w:outlineLvl w:val="0"/>
              <w:rPr>
                <w:sz w:val="24"/>
                <w:szCs w:val="24"/>
              </w:rPr>
            </w:pPr>
            <w:r w:rsidRPr="00E665B5">
              <w:rPr>
                <w:sz w:val="24"/>
                <w:szCs w:val="24"/>
              </w:rPr>
              <w:t>Renseignements pertinents</w:t>
            </w:r>
          </w:p>
        </w:tc>
      </w:tr>
      <w:tr w:rsidR="00650259" w:rsidRPr="000E7873" w14:paraId="6553CA75" w14:textId="77777777" w:rsidTr="00D63B8D">
        <w:trPr>
          <w:cantSplit/>
          <w:trHeight w:val="551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13558" w14:textId="71E6F7ED" w:rsidR="00650259" w:rsidRPr="00E665B5" w:rsidRDefault="007069CE" w:rsidP="00F5339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Région administrative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8409F" w14:textId="4E86B12C" w:rsidR="00650259" w:rsidRPr="00933723" w:rsidRDefault="00067A57" w:rsidP="00F5339B">
            <w:pPr>
              <w:rPr>
                <w:sz w:val="22"/>
                <w:szCs w:val="22"/>
              </w:rPr>
            </w:pPr>
            <w:r w:rsidRPr="0093372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Choisir la région"/>
                  <w:ddList>
                    <w:listEntry w:val="Choisir une région (liste déroulante)"/>
                    <w:listEntry w:val="01 Bas-Saint-Laurent"/>
                    <w:listEntry w:val="02 Saguenay-Lac-St-Jean"/>
                    <w:listEntry w:val="03 Québec"/>
                    <w:listEntry w:val="04 Mauricie"/>
                    <w:listEntry w:val="05 Estrie"/>
                    <w:listEntry w:val="06 Montréal"/>
                    <w:listEntry w:val="07 Outaouais"/>
                    <w:listEntry w:val="08 Abitibi-Témiscamingue"/>
                    <w:listEntry w:val="09 Côte-Nord"/>
                    <w:listEntry w:val="10 Nord du Québec"/>
                    <w:listEntry w:val="11 Gaspésie-Îles-de-la-Madeleine"/>
                    <w:listEntry w:val="12 Chaudière-Appalaches"/>
                    <w:listEntry w:val="13 Laval"/>
                    <w:listEntry w:val="14 Lanaudière"/>
                    <w:listEntry w:val="15 Laurentides"/>
                    <w:listEntry w:val="16 Montérégie"/>
                    <w:listEntry w:val="17 Centre-du-Québec"/>
                  </w:ddList>
                </w:ffData>
              </w:fldChar>
            </w:r>
            <w:r w:rsidRPr="00933723">
              <w:rPr>
                <w:sz w:val="22"/>
                <w:szCs w:val="22"/>
              </w:rPr>
              <w:instrText xml:space="preserve"> FORMDROPDOWN </w:instrText>
            </w:r>
            <w:r w:rsidR="001B0725">
              <w:rPr>
                <w:sz w:val="22"/>
                <w:szCs w:val="22"/>
              </w:rPr>
            </w:r>
            <w:r w:rsidR="001B0725">
              <w:rPr>
                <w:sz w:val="22"/>
                <w:szCs w:val="22"/>
              </w:rPr>
              <w:fldChar w:fldCharType="separate"/>
            </w:r>
            <w:r w:rsidRPr="00933723">
              <w:rPr>
                <w:sz w:val="22"/>
                <w:szCs w:val="22"/>
              </w:rPr>
              <w:fldChar w:fldCharType="end"/>
            </w:r>
          </w:p>
        </w:tc>
      </w:tr>
      <w:tr w:rsidR="007069CE" w:rsidRPr="000E7873" w14:paraId="71E1AAE7" w14:textId="77777777" w:rsidTr="00D63B8D">
        <w:trPr>
          <w:cantSplit/>
          <w:trHeight w:val="551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7B74" w14:textId="746AB14B" w:rsidR="007069CE" w:rsidRDefault="007069CE" w:rsidP="007069CE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 de l’établissement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EE6D" w14:textId="3C208341" w:rsidR="007069CE" w:rsidRPr="00933723" w:rsidRDefault="007069CE" w:rsidP="007069CE">
            <w:pPr>
              <w:rPr>
                <w:sz w:val="22"/>
                <w:szCs w:val="22"/>
              </w:rPr>
            </w:pPr>
            <w:r w:rsidRPr="00933723">
              <w:rPr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sz w:val="22"/>
                <w:szCs w:val="22"/>
              </w:rPr>
              <w:instrText xml:space="preserve"> FORMTEXT </w:instrText>
            </w:r>
            <w:r w:rsidRPr="00933723">
              <w:rPr>
                <w:sz w:val="22"/>
                <w:szCs w:val="22"/>
              </w:rPr>
            </w:r>
            <w:r w:rsidRPr="00933723">
              <w:rPr>
                <w:sz w:val="22"/>
                <w:szCs w:val="22"/>
              </w:rPr>
              <w:fldChar w:fldCharType="separate"/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sz w:val="22"/>
                <w:szCs w:val="22"/>
              </w:rPr>
              <w:fldChar w:fldCharType="end"/>
            </w:r>
          </w:p>
        </w:tc>
      </w:tr>
      <w:tr w:rsidR="003E24D3" w:rsidRPr="000E7873" w14:paraId="65904082" w14:textId="77777777" w:rsidTr="00D63B8D">
        <w:trPr>
          <w:cantSplit/>
          <w:trHeight w:val="549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ADB45" w14:textId="26C1BFC0" w:rsidR="003E24D3" w:rsidRPr="00E665B5" w:rsidRDefault="000A255D" w:rsidP="00F5339B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de début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CE12" w14:textId="59649940" w:rsidR="003E24D3" w:rsidRPr="00933723" w:rsidRDefault="00FC50FC" w:rsidP="00F5339B">
            <w:pPr>
              <w:rPr>
                <w:sz w:val="22"/>
                <w:szCs w:val="22"/>
              </w:rPr>
            </w:pPr>
            <w:r w:rsidRPr="00933723">
              <w:rPr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sz w:val="22"/>
                <w:szCs w:val="22"/>
              </w:rPr>
              <w:instrText xml:space="preserve"> FORMTEXT </w:instrText>
            </w:r>
            <w:r w:rsidRPr="00933723">
              <w:rPr>
                <w:sz w:val="22"/>
                <w:szCs w:val="22"/>
              </w:rPr>
            </w:r>
            <w:r w:rsidRPr="00933723">
              <w:rPr>
                <w:sz w:val="22"/>
                <w:szCs w:val="22"/>
              </w:rPr>
              <w:fldChar w:fldCharType="separate"/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sz w:val="22"/>
                <w:szCs w:val="22"/>
              </w:rPr>
              <w:fldChar w:fldCharType="end"/>
            </w:r>
          </w:p>
        </w:tc>
      </w:tr>
      <w:tr w:rsidR="00E33866" w:rsidRPr="000E7873" w14:paraId="7C98E976" w14:textId="77777777" w:rsidTr="00BD7C0F">
        <w:trPr>
          <w:cantSplit/>
          <w:trHeight w:val="721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7D17" w14:textId="5303AC55" w:rsidR="006670D6" w:rsidRPr="00D870EC" w:rsidRDefault="000A255D" w:rsidP="006670D6">
            <w:pPr>
              <w:pStyle w:val="Sansinterlig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Mandat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39E3" w14:textId="2E303E21" w:rsidR="00E33866" w:rsidRPr="00933723" w:rsidRDefault="00E33866" w:rsidP="006670D6">
            <w:pPr>
              <w:rPr>
                <w:sz w:val="22"/>
                <w:szCs w:val="22"/>
              </w:rPr>
            </w:pPr>
            <w:r w:rsidRPr="00933723">
              <w:rPr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sz w:val="22"/>
                <w:szCs w:val="22"/>
              </w:rPr>
              <w:instrText xml:space="preserve"> FORMTEXT </w:instrText>
            </w:r>
            <w:r w:rsidRPr="00933723">
              <w:rPr>
                <w:sz w:val="22"/>
                <w:szCs w:val="22"/>
              </w:rPr>
            </w:r>
            <w:r w:rsidRPr="00933723">
              <w:rPr>
                <w:sz w:val="22"/>
                <w:szCs w:val="22"/>
              </w:rPr>
              <w:fldChar w:fldCharType="separate"/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noProof/>
                <w:sz w:val="22"/>
                <w:szCs w:val="22"/>
              </w:rPr>
              <w:t> </w:t>
            </w:r>
            <w:r w:rsidRPr="00933723">
              <w:rPr>
                <w:sz w:val="22"/>
                <w:szCs w:val="22"/>
              </w:rPr>
              <w:fldChar w:fldCharType="end"/>
            </w:r>
          </w:p>
        </w:tc>
      </w:tr>
      <w:tr w:rsidR="0008281E" w:rsidRPr="000E7873" w14:paraId="282F177F" w14:textId="77777777" w:rsidTr="00227FE7">
        <w:trPr>
          <w:cantSplit/>
          <w:trHeight w:val="1421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03B9" w14:textId="43330D3F" w:rsidR="0008281E" w:rsidRPr="00E33866" w:rsidRDefault="002E58CD" w:rsidP="00B7567E">
            <w:pPr>
              <w:pStyle w:val="Sansinterligne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Autorité médicale compétente </w:t>
            </w:r>
            <w:r w:rsidRPr="00D63B8D">
              <w:rPr>
                <w:i/>
                <w:sz w:val="22"/>
                <w:szCs w:val="22"/>
              </w:rPr>
              <w:t>(transmission du formulaire)</w:t>
            </w:r>
            <w:r w:rsidR="00E33866" w:rsidRPr="00E33866">
              <w:rPr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9B0F" w14:textId="77777777" w:rsidR="006670D6" w:rsidRDefault="006670D6" w:rsidP="00C9076E">
            <w:pPr>
              <w:tabs>
                <w:tab w:val="left" w:pos="298"/>
              </w:tabs>
              <w:rPr>
                <w:b/>
                <w:sz w:val="22"/>
                <w:szCs w:val="22"/>
                <w:u w:val="single"/>
              </w:rPr>
            </w:pPr>
            <w:r w:rsidRPr="006670D6">
              <w:rPr>
                <w:b/>
                <w:sz w:val="22"/>
                <w:szCs w:val="22"/>
                <w:u w:val="single"/>
              </w:rPr>
              <w:t>Pour les activités intra-établissements :</w:t>
            </w:r>
          </w:p>
          <w:p w14:paraId="6150A8BF" w14:textId="56686D51" w:rsidR="006670D6" w:rsidRPr="006670D6" w:rsidRDefault="006670D6" w:rsidP="00D63B8D">
            <w:pPr>
              <w:pStyle w:val="Paragraphedeliste"/>
              <w:numPr>
                <w:ilvl w:val="0"/>
                <w:numId w:val="23"/>
              </w:numPr>
              <w:tabs>
                <w:tab w:val="left" w:pos="298"/>
              </w:tabs>
              <w:spacing w:after="60"/>
              <w:ind w:left="298" w:hanging="283"/>
              <w:rPr>
                <w:sz w:val="22"/>
                <w:szCs w:val="22"/>
              </w:rPr>
            </w:pPr>
            <w:r w:rsidRPr="006670D6">
              <w:rPr>
                <w:sz w:val="22"/>
                <w:szCs w:val="22"/>
              </w:rPr>
              <w:t>Nom du DSP/DSP-adjoint/Chef médical de département ou son adjoint/</w:t>
            </w:r>
            <w:r w:rsidR="009E523D">
              <w:rPr>
                <w:sz w:val="22"/>
                <w:szCs w:val="22"/>
              </w:rPr>
              <w:t>C</w:t>
            </w:r>
            <w:r w:rsidRPr="006670D6">
              <w:rPr>
                <w:sz w:val="22"/>
                <w:szCs w:val="22"/>
              </w:rPr>
              <w:t>hef médical de service sont requis.</w:t>
            </w:r>
          </w:p>
          <w:p w14:paraId="61992874" w14:textId="77777777" w:rsidR="006670D6" w:rsidRDefault="006670D6" w:rsidP="00C9076E">
            <w:pPr>
              <w:tabs>
                <w:tab w:val="left" w:pos="298"/>
              </w:tabs>
              <w:rPr>
                <w:b/>
                <w:sz w:val="22"/>
                <w:szCs w:val="22"/>
                <w:u w:val="single"/>
              </w:rPr>
            </w:pPr>
            <w:r w:rsidRPr="006670D6">
              <w:rPr>
                <w:b/>
                <w:sz w:val="22"/>
                <w:szCs w:val="22"/>
                <w:u w:val="single"/>
              </w:rPr>
              <w:t>Pour les activités hors-établissements :</w:t>
            </w:r>
          </w:p>
          <w:p w14:paraId="1DFDAEFE" w14:textId="7F36ADF0" w:rsidR="00BF171E" w:rsidRPr="00D870EC" w:rsidRDefault="006670D6" w:rsidP="006670D6">
            <w:pPr>
              <w:pStyle w:val="Paragraphedeliste"/>
              <w:numPr>
                <w:ilvl w:val="0"/>
                <w:numId w:val="23"/>
              </w:numPr>
              <w:tabs>
                <w:tab w:val="left" w:pos="298"/>
              </w:tabs>
              <w:ind w:left="298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6670D6">
              <w:rPr>
                <w:sz w:val="22"/>
                <w:szCs w:val="22"/>
              </w:rPr>
              <w:t xml:space="preserve">om du chef </w:t>
            </w:r>
            <w:r w:rsidR="009E523D">
              <w:rPr>
                <w:sz w:val="22"/>
                <w:szCs w:val="22"/>
              </w:rPr>
              <w:t xml:space="preserve">de </w:t>
            </w:r>
            <w:r w:rsidRPr="006670D6">
              <w:rPr>
                <w:sz w:val="22"/>
                <w:szCs w:val="22"/>
              </w:rPr>
              <w:t>DRMG sont requis.</w:t>
            </w:r>
          </w:p>
        </w:tc>
      </w:tr>
    </w:tbl>
    <w:p w14:paraId="4091CB49" w14:textId="307600C8" w:rsidR="00B7567E" w:rsidRDefault="00B7567E" w:rsidP="00B7567E">
      <w:pPr>
        <w:spacing w:after="0"/>
        <w:rPr>
          <w:sz w:val="10"/>
          <w:szCs w:val="10"/>
        </w:rPr>
      </w:pPr>
    </w:p>
    <w:tbl>
      <w:tblPr>
        <w:tblStyle w:val="Grilledutableau"/>
        <w:tblW w:w="5002" w:type="pct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9"/>
        <w:gridCol w:w="6031"/>
      </w:tblGrid>
      <w:tr w:rsidR="007069CE" w:rsidRPr="000E7873" w14:paraId="2A72728C" w14:textId="77777777" w:rsidTr="009B43FD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61C45"/>
            <w:vAlign w:val="center"/>
          </w:tcPr>
          <w:p w14:paraId="40AB43E2" w14:textId="77777777" w:rsidR="007069CE" w:rsidRDefault="007069CE" w:rsidP="009B43FD">
            <w:pPr>
              <w:pStyle w:val="Titre1"/>
              <w:spacing w:before="0" w:after="0"/>
              <w:outlineLvl w:val="0"/>
              <w:rPr>
                <w:sz w:val="24"/>
                <w:szCs w:val="24"/>
              </w:rPr>
            </w:pPr>
            <w:r w:rsidRPr="007069CE">
              <w:rPr>
                <w:sz w:val="24"/>
                <w:szCs w:val="24"/>
              </w:rPr>
              <w:t>Attestation de l’autorité médicale compétente</w:t>
            </w:r>
          </w:p>
          <w:p w14:paraId="23590DC8" w14:textId="75BE3291" w:rsidR="000453F1" w:rsidRPr="000453F1" w:rsidRDefault="000453F1" w:rsidP="009B43FD">
            <w:pPr>
              <w:pStyle w:val="Titre1"/>
              <w:spacing w:before="0" w:after="0"/>
              <w:outlineLvl w:val="0"/>
              <w:rPr>
                <w:i/>
                <w:sz w:val="24"/>
                <w:szCs w:val="24"/>
              </w:rPr>
            </w:pPr>
            <w:r w:rsidRPr="000453F1">
              <w:rPr>
                <w:i/>
                <w:sz w:val="24"/>
                <w:szCs w:val="24"/>
              </w:rPr>
              <w:t>Si le formulaire est transmis au comité paritaire par le médecin lui-même,</w:t>
            </w:r>
            <w:r>
              <w:rPr>
                <w:i/>
                <w:sz w:val="24"/>
                <w:szCs w:val="24"/>
              </w:rPr>
              <w:br/>
            </w:r>
            <w:r w:rsidRPr="000453F1">
              <w:rPr>
                <w:i/>
                <w:sz w:val="24"/>
                <w:szCs w:val="24"/>
              </w:rPr>
              <w:t xml:space="preserve">il doit joindre au courriel une lettre ou un courriel de l’autorité </w:t>
            </w:r>
            <w:r>
              <w:rPr>
                <w:i/>
                <w:sz w:val="24"/>
                <w:szCs w:val="24"/>
              </w:rPr>
              <w:t xml:space="preserve">médicale </w:t>
            </w:r>
            <w:r w:rsidRPr="000453F1">
              <w:rPr>
                <w:i/>
                <w:sz w:val="24"/>
                <w:szCs w:val="24"/>
              </w:rPr>
              <w:t>compétente confirmant son mandat, sinon la demande ne sera pas traitée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7069CE" w:rsidRPr="000E7873" w14:paraId="4ACDD98F" w14:textId="77777777" w:rsidTr="000453F1">
        <w:trPr>
          <w:cantSplit/>
          <w:trHeight w:val="458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23E1" w14:textId="77777777" w:rsidR="007069CE" w:rsidRPr="00B7567E" w:rsidRDefault="007069CE" w:rsidP="009B43FD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</w:rPr>
              <w:t>Nom de famille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18FF" w14:textId="77777777" w:rsidR="007069CE" w:rsidRPr="00933723" w:rsidRDefault="007069CE" w:rsidP="009B43FD">
            <w:pPr>
              <w:rPr>
                <w:rFonts w:cstheme="minorHAnsi"/>
                <w:b/>
                <w:sz w:val="22"/>
                <w:szCs w:val="22"/>
              </w:rPr>
            </w:pPr>
            <w:r w:rsidRPr="00933723">
              <w:rPr>
                <w:rFonts w:cstheme="minorHAnsi"/>
                <w:b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b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b/>
                <w:sz w:val="22"/>
                <w:szCs w:val="22"/>
              </w:rPr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separate"/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7069CE" w:rsidRPr="000E7873" w14:paraId="7556E436" w14:textId="77777777" w:rsidTr="000453F1">
        <w:trPr>
          <w:cantSplit/>
          <w:trHeight w:val="449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02481" w14:textId="77777777" w:rsidR="007069CE" w:rsidRPr="00B7567E" w:rsidRDefault="007069CE" w:rsidP="009B43FD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</w:rPr>
              <w:t>Prénom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55BC" w14:textId="77777777" w:rsidR="007069CE" w:rsidRPr="00933723" w:rsidRDefault="007069CE" w:rsidP="009B43FD">
            <w:pPr>
              <w:rPr>
                <w:rFonts w:cstheme="minorHAnsi"/>
                <w:b/>
                <w:sz w:val="22"/>
                <w:szCs w:val="22"/>
              </w:rPr>
            </w:pPr>
            <w:r w:rsidRPr="00933723">
              <w:rPr>
                <w:rFonts w:cstheme="minorHAnsi"/>
                <w:b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b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b/>
                <w:sz w:val="22"/>
                <w:szCs w:val="22"/>
              </w:rPr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separate"/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b/>
                <w:sz w:val="22"/>
                <w:szCs w:val="22"/>
              </w:rPr>
              <w:fldChar w:fldCharType="end"/>
            </w:r>
          </w:p>
        </w:tc>
      </w:tr>
      <w:tr w:rsidR="007069CE" w:rsidRPr="000E7873" w14:paraId="2AAEBF40" w14:textId="77777777" w:rsidTr="000453F1">
        <w:trPr>
          <w:cantSplit/>
          <w:trHeight w:val="440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E06F" w14:textId="25B16719" w:rsidR="007069CE" w:rsidRPr="00B7567E" w:rsidRDefault="007069CE" w:rsidP="009B43FD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  <w:lang w:bidi="fr-FR"/>
              </w:rPr>
              <w:t>Titre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BCB1" w14:textId="77777777" w:rsidR="007069CE" w:rsidRPr="00933723" w:rsidRDefault="007069CE" w:rsidP="009B43FD">
            <w:pPr>
              <w:rPr>
                <w:rFonts w:cstheme="minorHAnsi"/>
                <w:sz w:val="22"/>
                <w:szCs w:val="22"/>
              </w:rPr>
            </w:pPr>
            <w:r w:rsidRPr="00933723"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sz w:val="22"/>
                <w:szCs w:val="22"/>
              </w:rPr>
            </w:r>
            <w:r w:rsidRPr="00933723">
              <w:rPr>
                <w:rFonts w:cstheme="minorHAnsi"/>
                <w:sz w:val="22"/>
                <w:szCs w:val="22"/>
              </w:rPr>
              <w:fldChar w:fldCharType="separate"/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sz w:val="22"/>
                <w:szCs w:val="22"/>
              </w:rPr>
              <w:fldChar w:fldCharType="end"/>
            </w:r>
          </w:p>
        </w:tc>
      </w:tr>
      <w:tr w:rsidR="007069CE" w:rsidRPr="000E7873" w14:paraId="594F6FCA" w14:textId="77777777" w:rsidTr="000453F1">
        <w:trPr>
          <w:cantSplit/>
          <w:trHeight w:val="449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B1ED" w14:textId="66D65497" w:rsidR="007069CE" w:rsidRPr="00B7567E" w:rsidRDefault="007069CE" w:rsidP="009B43FD">
            <w:pPr>
              <w:pStyle w:val="Retraitnormal"/>
              <w:spacing w:before="0"/>
              <w:ind w:left="142"/>
              <w:rPr>
                <w:rFonts w:cstheme="minorHAnsi"/>
                <w:sz w:val="22"/>
                <w:szCs w:val="22"/>
              </w:rPr>
            </w:pPr>
            <w:r w:rsidRPr="00B7567E">
              <w:rPr>
                <w:rFonts w:cstheme="minorHAnsi"/>
                <w:sz w:val="22"/>
                <w:szCs w:val="22"/>
              </w:rPr>
              <w:t>Co</w:t>
            </w:r>
            <w:r>
              <w:rPr>
                <w:rFonts w:cstheme="minorHAnsi"/>
                <w:sz w:val="22"/>
                <w:szCs w:val="22"/>
              </w:rPr>
              <w:t>ordonnées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8300" w14:textId="77777777" w:rsidR="007069CE" w:rsidRPr="00933723" w:rsidRDefault="007069CE" w:rsidP="009B43FD">
            <w:pPr>
              <w:rPr>
                <w:rFonts w:cstheme="minorHAnsi"/>
                <w:sz w:val="22"/>
                <w:szCs w:val="22"/>
              </w:rPr>
            </w:pPr>
            <w:r w:rsidRPr="00933723">
              <w:rPr>
                <w:rFonts w:cstheme="minorHAnsi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33723">
              <w:rPr>
                <w:rFonts w:cstheme="minorHAnsi"/>
                <w:sz w:val="22"/>
                <w:szCs w:val="22"/>
              </w:rPr>
              <w:instrText xml:space="preserve"> FORMTEXT </w:instrText>
            </w:r>
            <w:r w:rsidRPr="00933723">
              <w:rPr>
                <w:rFonts w:cstheme="minorHAnsi"/>
                <w:sz w:val="22"/>
                <w:szCs w:val="22"/>
              </w:rPr>
            </w:r>
            <w:r w:rsidRPr="00933723">
              <w:rPr>
                <w:rFonts w:cstheme="minorHAnsi"/>
                <w:sz w:val="22"/>
                <w:szCs w:val="22"/>
              </w:rPr>
              <w:fldChar w:fldCharType="separate"/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noProof/>
                <w:sz w:val="22"/>
                <w:szCs w:val="22"/>
              </w:rPr>
              <w:t> </w:t>
            </w:r>
            <w:r w:rsidRPr="00933723">
              <w:rPr>
                <w:rFonts w:cstheme="minorHAnsi"/>
                <w:sz w:val="22"/>
                <w:szCs w:val="22"/>
              </w:rPr>
              <w:fldChar w:fldCharType="end"/>
            </w:r>
          </w:p>
        </w:tc>
      </w:tr>
    </w:tbl>
    <w:p w14:paraId="10F8F660" w14:textId="295D35D3" w:rsidR="00E33866" w:rsidRPr="00E33866" w:rsidRDefault="00E33866" w:rsidP="00227FE7">
      <w:pPr>
        <w:pStyle w:val="Sansinterligne"/>
        <w:spacing w:after="0"/>
        <w:rPr>
          <w:rFonts w:cstheme="minorHAnsi"/>
          <w:b/>
          <w:color w:val="BF678E" w:themeColor="hyperlink"/>
          <w:sz w:val="27"/>
          <w:szCs w:val="27"/>
          <w:u w:val="single"/>
        </w:rPr>
      </w:pPr>
    </w:p>
    <w:sectPr w:rsidR="00E33866" w:rsidRPr="00E33866" w:rsidSect="00654ECC">
      <w:headerReference w:type="default" r:id="rId13"/>
      <w:footerReference w:type="default" r:id="rId14"/>
      <w:pgSz w:w="11906" w:h="16838" w:code="9"/>
      <w:pgMar w:top="1134" w:right="1440" w:bottom="567" w:left="1440" w:header="720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DD124" w14:textId="77777777" w:rsidR="001B0725" w:rsidRDefault="001B0725" w:rsidP="00650259">
      <w:pPr>
        <w:spacing w:after="0" w:line="240" w:lineRule="auto"/>
      </w:pPr>
      <w:r>
        <w:separator/>
      </w:r>
    </w:p>
  </w:endnote>
  <w:endnote w:type="continuationSeparator" w:id="0">
    <w:p w14:paraId="63E4D37F" w14:textId="77777777" w:rsidR="001B0725" w:rsidRDefault="001B072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5BD9DA-CC33-4F2C-863D-FEF18634B570}"/>
    <w:embedBold r:id="rId2" w:fontKey="{433DDEC2-AF45-43EC-B378-1477D3F609F5}"/>
    <w:embedItalic r:id="rId3" w:fontKey="{7FB98155-9687-40C8-9ADD-5BBF5317BF7D}"/>
    <w:embedBoldItalic r:id="rId4" w:fontKey="{51636185-4B98-4349-9780-D7294CDD09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14C5C80-BB28-4087-B769-8BA1C2013F3C}"/>
    <w:embedBold r:id="rId6" w:fontKey="{6403F052-7263-46B1-8525-18A976F184C1}"/>
    <w:embedItalic r:id="rId7" w:fontKey="{7E648F24-4DD5-4A06-B82F-FBFDF85EAB7B}"/>
    <w:embedBoldItalic r:id="rId8" w:fontKey="{3B218FF9-A871-467C-9302-2EC47A548F5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D83388D-3AFB-46E8-A5A0-B76FBBD1D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016"/>
    </w:tblGrid>
    <w:tr w:rsidR="009B43FD" w:rsidRPr="00AC5304" w14:paraId="46326B42" w14:textId="77777777" w:rsidTr="006670D6">
      <w:trPr>
        <w:trHeight w:val="291"/>
      </w:trPr>
      <w:tc>
        <w:tcPr>
          <w:tcW w:w="9016" w:type="dxa"/>
          <w:vAlign w:val="center"/>
        </w:tcPr>
        <w:p w14:paraId="72D73C55" w14:textId="22342C14" w:rsidR="009B43FD" w:rsidRPr="00AC5304" w:rsidRDefault="009B43FD" w:rsidP="00C9076E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bCs/>
              <w:color w:val="861C45"/>
              <w:sz w:val="24"/>
              <w:szCs w:val="24"/>
            </w:rPr>
          </w:pPr>
        </w:p>
      </w:tc>
    </w:tr>
  </w:tbl>
  <w:p w14:paraId="36BACB14" w14:textId="5590F3B1" w:rsidR="009B43FD" w:rsidRPr="00AC5304" w:rsidRDefault="009B43FD" w:rsidP="007F7B5D">
    <w:pPr>
      <w:pStyle w:val="Sansinterligne"/>
      <w:rPr>
        <w:color w:val="861C45"/>
      </w:rPr>
    </w:pPr>
    <w:r>
      <w:rPr>
        <w:color w:val="861C45"/>
      </w:rPr>
      <w:t>MAJ : 2020-04-22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E3E2F" w14:textId="77777777" w:rsidR="001B0725" w:rsidRDefault="001B0725" w:rsidP="00650259">
      <w:pPr>
        <w:spacing w:after="0" w:line="240" w:lineRule="auto"/>
      </w:pPr>
      <w:r>
        <w:separator/>
      </w:r>
    </w:p>
  </w:footnote>
  <w:footnote w:type="continuationSeparator" w:id="0">
    <w:p w14:paraId="3904EF8B" w14:textId="77777777" w:rsidR="001B0725" w:rsidRDefault="001B072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658E1" w14:textId="6DF10373" w:rsidR="009B43FD" w:rsidRPr="00E665B5" w:rsidRDefault="009B43FD" w:rsidP="00E665B5">
    <w:pPr>
      <w:pStyle w:val="Sansinterligne"/>
      <w:tabs>
        <w:tab w:val="left" w:pos="1590"/>
      </w:tabs>
      <w:spacing w:after="0"/>
      <w:rPr>
        <w:b/>
        <w:bCs/>
        <w:color w:val="D3524D" w:themeColor="accent5" w:themeTint="99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173F9"/>
    <w:multiLevelType w:val="hybridMultilevel"/>
    <w:tmpl w:val="C2723E72"/>
    <w:lvl w:ilvl="0" w:tplc="0C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2B456C7"/>
    <w:multiLevelType w:val="hybridMultilevel"/>
    <w:tmpl w:val="9522A5F2"/>
    <w:lvl w:ilvl="0" w:tplc="125CD7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4"/>
  </w:num>
  <w:num w:numId="21">
    <w:abstractNumId w:val="22"/>
  </w:num>
  <w:num w:numId="22">
    <w:abstractNumId w:val="4"/>
  </w:num>
  <w:num w:numId="23">
    <w:abstractNumId w:val="16"/>
  </w:num>
  <w:num w:numId="2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1EnqPi9ELgHssYVfVxZ3letxHX1qvwVLv+j93cTMwJyqBPw8gZMh367ZomDaVAJMpYZkYt+QvAKswRykxyGC7A==" w:salt="mCyPwkhZUX6QmBI8NAtvU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D180025-E6F3-4FA3-ADE0-F91417577A6E}"/>
    <w:docVar w:name="dgnword-eventsink" w:val="2372219993600"/>
  </w:docVars>
  <w:rsids>
    <w:rsidRoot w:val="00CD03C2"/>
    <w:rsid w:val="000453F1"/>
    <w:rsid w:val="000456E1"/>
    <w:rsid w:val="00052382"/>
    <w:rsid w:val="0006568A"/>
    <w:rsid w:val="00067A57"/>
    <w:rsid w:val="00076F0F"/>
    <w:rsid w:val="0008281E"/>
    <w:rsid w:val="00084253"/>
    <w:rsid w:val="00087BDB"/>
    <w:rsid w:val="000959E6"/>
    <w:rsid w:val="000A255D"/>
    <w:rsid w:val="000A49BE"/>
    <w:rsid w:val="000B14E5"/>
    <w:rsid w:val="000D1F49"/>
    <w:rsid w:val="000E7873"/>
    <w:rsid w:val="000F42AA"/>
    <w:rsid w:val="0013581F"/>
    <w:rsid w:val="00142282"/>
    <w:rsid w:val="001428F1"/>
    <w:rsid w:val="001727CA"/>
    <w:rsid w:val="00175809"/>
    <w:rsid w:val="00186DC8"/>
    <w:rsid w:val="001A0979"/>
    <w:rsid w:val="001A2098"/>
    <w:rsid w:val="001B0725"/>
    <w:rsid w:val="001B6693"/>
    <w:rsid w:val="001D0E83"/>
    <w:rsid w:val="00212584"/>
    <w:rsid w:val="00227FE7"/>
    <w:rsid w:val="00234B21"/>
    <w:rsid w:val="00247497"/>
    <w:rsid w:val="00251333"/>
    <w:rsid w:val="002563EF"/>
    <w:rsid w:val="00270A44"/>
    <w:rsid w:val="002814B2"/>
    <w:rsid w:val="00284626"/>
    <w:rsid w:val="002928D0"/>
    <w:rsid w:val="002C56E6"/>
    <w:rsid w:val="002E58CD"/>
    <w:rsid w:val="002F347B"/>
    <w:rsid w:val="00323641"/>
    <w:rsid w:val="003441CC"/>
    <w:rsid w:val="00361E11"/>
    <w:rsid w:val="00366578"/>
    <w:rsid w:val="00391C2B"/>
    <w:rsid w:val="003A4140"/>
    <w:rsid w:val="003A4400"/>
    <w:rsid w:val="003B4744"/>
    <w:rsid w:val="003B66FE"/>
    <w:rsid w:val="003E24D3"/>
    <w:rsid w:val="003F0847"/>
    <w:rsid w:val="003F41B6"/>
    <w:rsid w:val="0040036A"/>
    <w:rsid w:val="0040090B"/>
    <w:rsid w:val="004129FE"/>
    <w:rsid w:val="0046302A"/>
    <w:rsid w:val="00487D2D"/>
    <w:rsid w:val="004D5D62"/>
    <w:rsid w:val="005112D0"/>
    <w:rsid w:val="00546BED"/>
    <w:rsid w:val="00566804"/>
    <w:rsid w:val="00575C53"/>
    <w:rsid w:val="00577E06"/>
    <w:rsid w:val="00590C78"/>
    <w:rsid w:val="005A3BF7"/>
    <w:rsid w:val="005A4229"/>
    <w:rsid w:val="005A6F87"/>
    <w:rsid w:val="005B2CFF"/>
    <w:rsid w:val="005C01D4"/>
    <w:rsid w:val="005C13D9"/>
    <w:rsid w:val="005E7672"/>
    <w:rsid w:val="005F07CD"/>
    <w:rsid w:val="005F2035"/>
    <w:rsid w:val="005F39E5"/>
    <w:rsid w:val="005F7990"/>
    <w:rsid w:val="00620F77"/>
    <w:rsid w:val="00624358"/>
    <w:rsid w:val="0063739C"/>
    <w:rsid w:val="00650259"/>
    <w:rsid w:val="00654ECC"/>
    <w:rsid w:val="006670D6"/>
    <w:rsid w:val="007069CE"/>
    <w:rsid w:val="00716D75"/>
    <w:rsid w:val="007177A4"/>
    <w:rsid w:val="00726182"/>
    <w:rsid w:val="00745767"/>
    <w:rsid w:val="00770F25"/>
    <w:rsid w:val="00776AA5"/>
    <w:rsid w:val="00795EBE"/>
    <w:rsid w:val="007A2396"/>
    <w:rsid w:val="007A35A8"/>
    <w:rsid w:val="007B0A85"/>
    <w:rsid w:val="007B3B54"/>
    <w:rsid w:val="007C137F"/>
    <w:rsid w:val="007C6A52"/>
    <w:rsid w:val="007E09A5"/>
    <w:rsid w:val="007F7B5D"/>
    <w:rsid w:val="0082043E"/>
    <w:rsid w:val="008214AE"/>
    <w:rsid w:val="00836129"/>
    <w:rsid w:val="00853E6E"/>
    <w:rsid w:val="00866023"/>
    <w:rsid w:val="008740B3"/>
    <w:rsid w:val="008B6FC5"/>
    <w:rsid w:val="008D651D"/>
    <w:rsid w:val="008E203A"/>
    <w:rsid w:val="008F3837"/>
    <w:rsid w:val="0090596C"/>
    <w:rsid w:val="0090644C"/>
    <w:rsid w:val="0091229C"/>
    <w:rsid w:val="009230BD"/>
    <w:rsid w:val="00933723"/>
    <w:rsid w:val="00940E73"/>
    <w:rsid w:val="00947365"/>
    <w:rsid w:val="0098597D"/>
    <w:rsid w:val="009B43FD"/>
    <w:rsid w:val="009E523D"/>
    <w:rsid w:val="009F619A"/>
    <w:rsid w:val="009F6DDE"/>
    <w:rsid w:val="00A27BB0"/>
    <w:rsid w:val="00A370A8"/>
    <w:rsid w:val="00A62974"/>
    <w:rsid w:val="00A975AF"/>
    <w:rsid w:val="00AB3FC5"/>
    <w:rsid w:val="00AC5304"/>
    <w:rsid w:val="00AD6380"/>
    <w:rsid w:val="00AF0D6B"/>
    <w:rsid w:val="00AF7352"/>
    <w:rsid w:val="00B47980"/>
    <w:rsid w:val="00B7567E"/>
    <w:rsid w:val="00B82B3A"/>
    <w:rsid w:val="00BA3A10"/>
    <w:rsid w:val="00BD2729"/>
    <w:rsid w:val="00BD4753"/>
    <w:rsid w:val="00BD5CB1"/>
    <w:rsid w:val="00BD7C0F"/>
    <w:rsid w:val="00BE506F"/>
    <w:rsid w:val="00BE62EE"/>
    <w:rsid w:val="00BF171E"/>
    <w:rsid w:val="00BF1B5E"/>
    <w:rsid w:val="00BF79C3"/>
    <w:rsid w:val="00C003BA"/>
    <w:rsid w:val="00C168F1"/>
    <w:rsid w:val="00C24C24"/>
    <w:rsid w:val="00C46878"/>
    <w:rsid w:val="00C6550C"/>
    <w:rsid w:val="00C71098"/>
    <w:rsid w:val="00C9076E"/>
    <w:rsid w:val="00C94E4F"/>
    <w:rsid w:val="00CA0E4F"/>
    <w:rsid w:val="00CB4A51"/>
    <w:rsid w:val="00CD03C2"/>
    <w:rsid w:val="00CD4532"/>
    <w:rsid w:val="00CD47B0"/>
    <w:rsid w:val="00CD70CE"/>
    <w:rsid w:val="00CE133D"/>
    <w:rsid w:val="00CE18C2"/>
    <w:rsid w:val="00CE6104"/>
    <w:rsid w:val="00CE7918"/>
    <w:rsid w:val="00D16163"/>
    <w:rsid w:val="00D5090A"/>
    <w:rsid w:val="00D63B8D"/>
    <w:rsid w:val="00D870EC"/>
    <w:rsid w:val="00D92422"/>
    <w:rsid w:val="00DB3FAD"/>
    <w:rsid w:val="00DD4D75"/>
    <w:rsid w:val="00DF37AF"/>
    <w:rsid w:val="00E139C4"/>
    <w:rsid w:val="00E33866"/>
    <w:rsid w:val="00E61C09"/>
    <w:rsid w:val="00E665B5"/>
    <w:rsid w:val="00E677FE"/>
    <w:rsid w:val="00E72F28"/>
    <w:rsid w:val="00E804FC"/>
    <w:rsid w:val="00EA6F9C"/>
    <w:rsid w:val="00EB104E"/>
    <w:rsid w:val="00EB3B58"/>
    <w:rsid w:val="00EC6934"/>
    <w:rsid w:val="00EC7359"/>
    <w:rsid w:val="00EE3054"/>
    <w:rsid w:val="00EF4695"/>
    <w:rsid w:val="00F00606"/>
    <w:rsid w:val="00F01256"/>
    <w:rsid w:val="00F11D00"/>
    <w:rsid w:val="00F36116"/>
    <w:rsid w:val="00F52451"/>
    <w:rsid w:val="00F5339B"/>
    <w:rsid w:val="00F61EE3"/>
    <w:rsid w:val="00FA739F"/>
    <w:rsid w:val="00FC10CC"/>
    <w:rsid w:val="00FC50F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CFE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nonrsolue">
    <w:name w:val="Unresolved Mention"/>
    <w:basedOn w:val="Policepardfaut"/>
    <w:uiPriority w:val="99"/>
    <w:semiHidden/>
    <w:rsid w:val="008F383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665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3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acturationcovid19@fmoq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ouche\AppData\Roaming\Microsoft\Templates\Formulaire%20de%20collecte%20des%20coordonn&#233;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43A14AE33CE1498CCB46050081EB5B" ma:contentTypeVersion="5" ma:contentTypeDescription="Create a new document." ma:contentTypeScope="" ma:versionID="32ea2c0c168db06b946673dfe57cfd3a">
  <xsd:schema xmlns:xsd="http://www.w3.org/2001/XMLSchema" xmlns:xs="http://www.w3.org/2001/XMLSchema" xmlns:p="http://schemas.microsoft.com/office/2006/metadata/properties" xmlns:ns3="7d1b4d7f-d83f-475f-97a1-066db82dc75a" xmlns:ns4="3d2fdc24-d539-4fe9-99ff-7ed1ed5e516a" targetNamespace="http://schemas.microsoft.com/office/2006/metadata/properties" ma:root="true" ma:fieldsID="e78ff73eeb5c5deb4d5d47c2d890d687" ns3:_="" ns4:_="">
    <xsd:import namespace="7d1b4d7f-d83f-475f-97a1-066db82dc75a"/>
    <xsd:import namespace="3d2fdc24-d539-4fe9-99ff-7ed1ed5e516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b4d7f-d83f-475f-97a1-066db82dc7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fdc24-d539-4fe9-99ff-7ed1ed5e5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CDFEC0-CC2B-4620-BFC4-E0386F2436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b4d7f-d83f-475f-97a1-066db82dc75a"/>
    <ds:schemaRef ds:uri="3d2fdc24-d539-4fe9-99ff-7ed1ed5e5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538A7E-50A8-4E77-8B44-C3A8CC058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240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2020-04-22T14:18:00Z</dcterms:created>
  <dcterms:modified xsi:type="dcterms:W3CDTF">2020-04-22T17:36:00Z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0x0101004643A14AE33CE1498CCB46050081EB5B</vt:lpwstr>
  </property>
</Properties>
</file>